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Stationery" type="tile"/>
    </v:background>
  </w:background>
  <w:body>
    <w:p w:rsidR="00146070" w:rsidRPr="00437AA5" w:rsidRDefault="004B2B0D" w:rsidP="00B5639A">
      <w:pPr>
        <w:pStyle w:val="NoSpacing"/>
        <w:jc w:val="center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ARCADIA BRIDGE CENTER</w:t>
      </w:r>
    </w:p>
    <w:p w:rsidR="00146070" w:rsidRPr="00437AA5" w:rsidRDefault="00146070" w:rsidP="00146070">
      <w:pPr>
        <w:pStyle w:val="NoSpacing"/>
        <w:ind w:firstLine="720"/>
        <w:jc w:val="center"/>
        <w:rPr>
          <w:rFonts w:ascii="Algerian" w:hAnsi="Algerian"/>
          <w:sz w:val="36"/>
          <w:szCs w:val="36"/>
        </w:rPr>
      </w:pPr>
    </w:p>
    <w:p w:rsidR="00307749" w:rsidRPr="00AD227A" w:rsidRDefault="00307749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SUNDAY</w:t>
      </w:r>
    </w:p>
    <w:p w:rsidR="009C1525" w:rsidRPr="00AD227A" w:rsidRDefault="00146070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JUNE 13, 20</w:t>
      </w:r>
      <w:r w:rsidR="004B2B0D" w:rsidRPr="00AD227A">
        <w:rPr>
          <w:rFonts w:ascii="Algerian" w:hAnsi="Algerian"/>
          <w:b/>
          <w:color w:val="0070C0"/>
          <w:sz w:val="36"/>
          <w:szCs w:val="36"/>
        </w:rPr>
        <w:t>21</w:t>
      </w:r>
    </w:p>
    <w:p w:rsidR="00146070" w:rsidRPr="00AD227A" w:rsidRDefault="00146070" w:rsidP="004B2B0D">
      <w:pPr>
        <w:pStyle w:val="NoSpacing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1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2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: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3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0 PM</w:t>
      </w:r>
    </w:p>
    <w:p w:rsidR="00146070" w:rsidRPr="00437AA5" w:rsidRDefault="00CC4A0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OPEN GAME</w:t>
      </w:r>
    </w:p>
    <w:p w:rsidR="00307749" w:rsidRPr="00437AA5" w:rsidRDefault="0030774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ROOKIE GAME:  0-500</w:t>
      </w:r>
      <w:r w:rsidR="00344ACE">
        <w:rPr>
          <w:rFonts w:ascii="Algerian" w:hAnsi="Algerian"/>
          <w:sz w:val="36"/>
          <w:szCs w:val="36"/>
        </w:rPr>
        <w:t xml:space="preserve"> </w:t>
      </w:r>
      <w:r w:rsidRPr="00437AA5">
        <w:rPr>
          <w:rFonts w:ascii="Algerian" w:hAnsi="Algerian"/>
          <w:sz w:val="36"/>
          <w:szCs w:val="36"/>
        </w:rPr>
        <w:t>MPS</w:t>
      </w:r>
      <w:r w:rsidR="004B2B0D" w:rsidRPr="00437AA5">
        <w:rPr>
          <w:rFonts w:ascii="Algerian" w:hAnsi="Algerian"/>
          <w:sz w:val="36"/>
          <w:szCs w:val="36"/>
        </w:rPr>
        <w:t xml:space="preserve"> (IF SUFFICIENT A</w:t>
      </w:r>
      <w:r w:rsidR="00CA53FB">
        <w:rPr>
          <w:rFonts w:ascii="Algerian" w:hAnsi="Algerian"/>
          <w:sz w:val="36"/>
          <w:szCs w:val="36"/>
        </w:rPr>
        <w:t>TT</w:t>
      </w:r>
      <w:r w:rsidR="004B2B0D" w:rsidRPr="00437AA5">
        <w:rPr>
          <w:rFonts w:ascii="Algerian" w:hAnsi="Algerian"/>
          <w:sz w:val="36"/>
          <w:szCs w:val="36"/>
        </w:rPr>
        <w:t>ENDANCE)</w:t>
      </w:r>
    </w:p>
    <w:p w:rsidR="00146070" w:rsidRPr="00437AA5" w:rsidRDefault="006571AF" w:rsidP="00A44F47">
      <w:pPr>
        <w:tabs>
          <w:tab w:val="left" w:pos="7920"/>
        </w:tabs>
        <w:rPr>
          <w:rFonts w:ascii="Algerian" w:hAnsi="Algerian"/>
          <w:color w:val="FF0000"/>
          <w:sz w:val="36"/>
          <w:szCs w:val="36"/>
        </w:rPr>
      </w:pPr>
      <w:r w:rsidRPr="00437AA5">
        <w:rPr>
          <w:rFonts w:ascii="Algerian" w:hAnsi="Algerian"/>
          <w:color w:val="FF0000"/>
          <w:sz w:val="36"/>
          <w:szCs w:val="36"/>
        </w:rPr>
        <w:t>Masks</w:t>
      </w:r>
      <w:r w:rsidRPr="00437AA5">
        <w:rPr>
          <w:rFonts w:ascii="Algerian" w:hAnsi="Algerian"/>
          <w:color w:val="FF0000"/>
          <w:sz w:val="36"/>
          <w:szCs w:val="36"/>
        </w:rPr>
        <w:t xml:space="preserve"> </w:t>
      </w:r>
      <w:r>
        <w:rPr>
          <w:rFonts w:ascii="Algerian" w:hAnsi="Algerian"/>
          <w:color w:val="FF0000"/>
          <w:sz w:val="36"/>
          <w:szCs w:val="36"/>
        </w:rPr>
        <w:t xml:space="preserve">AND </w:t>
      </w:r>
      <w:r w:rsidR="004B2B0D" w:rsidRPr="00437AA5">
        <w:rPr>
          <w:rFonts w:ascii="Algerian" w:hAnsi="Algerian"/>
          <w:color w:val="FF0000"/>
          <w:sz w:val="36"/>
          <w:szCs w:val="36"/>
        </w:rPr>
        <w:t>Reservations required</w:t>
      </w:r>
    </w:p>
    <w:p w:rsidR="004B2B0D" w:rsidRPr="00437AA5" w:rsidRDefault="004B2B0D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Call M</w:t>
      </w:r>
      <w:r w:rsidR="00053BE8">
        <w:rPr>
          <w:rFonts w:ascii="Algerian" w:hAnsi="Algerian"/>
          <w:sz w:val="36"/>
          <w:szCs w:val="36"/>
        </w:rPr>
        <w:t xml:space="preserve">iriam Harrington </w:t>
      </w:r>
      <w:proofErr w:type="gramStart"/>
      <w:r w:rsidR="00053BE8">
        <w:rPr>
          <w:rFonts w:ascii="Algerian" w:hAnsi="Algerian"/>
          <w:sz w:val="36"/>
          <w:szCs w:val="36"/>
        </w:rPr>
        <w:t>At  626</w:t>
      </w:r>
      <w:proofErr w:type="gramEnd"/>
      <w:r w:rsidR="00053BE8">
        <w:rPr>
          <w:rFonts w:ascii="Algerian" w:hAnsi="Algerian"/>
          <w:sz w:val="36"/>
          <w:szCs w:val="36"/>
        </w:rPr>
        <w:t xml:space="preserve"> 232-0558</w:t>
      </w:r>
    </w:p>
    <w:p w:rsidR="00437AA5" w:rsidRPr="00437AA5" w:rsidRDefault="00CC4A09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proofErr w:type="gramStart"/>
      <w:r>
        <w:rPr>
          <w:rFonts w:ascii="Algerian" w:hAnsi="Algerian"/>
          <w:sz w:val="36"/>
          <w:szCs w:val="36"/>
        </w:rPr>
        <w:t>E</w:t>
      </w:r>
      <w:r w:rsidR="00437AA5" w:rsidRPr="00437AA5">
        <w:rPr>
          <w:rFonts w:ascii="Algerian" w:hAnsi="Algerian"/>
          <w:sz w:val="36"/>
          <w:szCs w:val="36"/>
        </w:rPr>
        <w:t>mail  miratpf@aol.com</w:t>
      </w:r>
      <w:proofErr w:type="gramEnd"/>
    </w:p>
    <w:p w:rsidR="004B2B0D" w:rsidRPr="00437AA5" w:rsidRDefault="004B2B0D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PRE-DEALT CARDS AND HAND RECORDS</w:t>
      </w:r>
    </w:p>
    <w:p w:rsidR="0091098B" w:rsidRPr="00437AA5" w:rsidRDefault="004B2B0D" w:rsidP="004B2B0D">
      <w:pPr>
        <w:pStyle w:val="NoSpacing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Card Fees:  $10.00</w:t>
      </w:r>
    </w:p>
    <w:p w:rsidR="00F62B94" w:rsidRPr="00437AA5" w:rsidRDefault="00F62B94" w:rsidP="00F62B94">
      <w:pPr>
        <w:pStyle w:val="NoSpacing"/>
        <w:jc w:val="center"/>
        <w:rPr>
          <w:rFonts w:ascii="Algerian" w:hAnsi="Algerian"/>
          <w:sz w:val="36"/>
          <w:szCs w:val="36"/>
        </w:rPr>
      </w:pPr>
    </w:p>
    <w:p w:rsidR="004B2B0D" w:rsidRDefault="004B2B0D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r w:rsidRPr="00437AA5">
        <w:rPr>
          <w:rFonts w:ascii="Algerian" w:hAnsi="Algerian"/>
          <w:sz w:val="40"/>
          <w:szCs w:val="40"/>
        </w:rPr>
        <w:t>Lite snacks will be provided</w:t>
      </w:r>
    </w:p>
    <w:p w:rsidR="006571AF" w:rsidRPr="00437AA5" w:rsidRDefault="006571AF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r w:rsidRPr="004B2B0D">
        <w:rPr>
          <w:noProof/>
          <w:sz w:val="20"/>
          <w:szCs w:val="20"/>
        </w:rPr>
        <w:drawing>
          <wp:inline distT="0" distB="0" distL="0" distR="0" wp14:anchorId="5686FFC8" wp14:editId="140F8F46">
            <wp:extent cx="3614057" cy="1489165"/>
            <wp:effectExtent l="0" t="0" r="5715" b="0"/>
            <wp:docPr id="100" name="Picture 100" descr="https://sp1.yimg.com/ib/th?id=H.4661522535155001&amp;pid=15.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391896173966_644" descr="https://sp1.yimg.com/ib/th?id=H.4661522535155001&amp;pid=15.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061" cy="1487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25" w:rsidRPr="004B2B0D" w:rsidRDefault="00925925" w:rsidP="00146070">
      <w:pPr>
        <w:pStyle w:val="NoSpacing"/>
        <w:jc w:val="right"/>
        <w:rPr>
          <w:sz w:val="20"/>
          <w:szCs w:val="20"/>
        </w:rPr>
      </w:pPr>
    </w:p>
    <w:sectPr w:rsidR="00925925" w:rsidRPr="004B2B0D" w:rsidSect="0014607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 w:code="1"/>
      <w:pgMar w:top="720" w:right="1008" w:bottom="432" w:left="1440" w:header="576" w:footer="57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E61" w:rsidRDefault="00203E61" w:rsidP="009C1525">
      <w:pPr>
        <w:spacing w:after="0" w:line="240" w:lineRule="auto"/>
      </w:pPr>
      <w:r>
        <w:separator/>
      </w:r>
    </w:p>
  </w:endnote>
  <w:endnote w:type="continuationSeparator" w:id="0">
    <w:p w:rsidR="00203E61" w:rsidRDefault="00203E61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AF" w:rsidRDefault="006571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AF" w:rsidRDefault="006571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AF" w:rsidRDefault="006571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E61" w:rsidRDefault="00203E61" w:rsidP="009C1525">
      <w:pPr>
        <w:spacing w:after="0" w:line="240" w:lineRule="auto"/>
      </w:pPr>
      <w:r>
        <w:separator/>
      </w:r>
    </w:p>
  </w:footnote>
  <w:footnote w:type="continuationSeparator" w:id="0">
    <w:p w:rsidR="00203E61" w:rsidRDefault="00203E61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AF" w:rsidRDefault="006571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A5" w:rsidRDefault="004B2B0D" w:rsidP="00146070">
    <w:pPr>
      <w:pStyle w:val="Header"/>
      <w:tabs>
        <w:tab w:val="clear" w:pos="4680"/>
      </w:tabs>
      <w:jc w:val="center"/>
      <w:rPr>
        <w:rFonts w:ascii="Algerian" w:hAnsi="Algerian"/>
        <w:color w:val="403152" w:themeColor="accent4" w:themeShade="80"/>
        <w:sz w:val="120"/>
        <w:szCs w:val="120"/>
      </w:rPr>
    </w:pPr>
    <w:bookmarkStart w:id="0" w:name="_GoBack"/>
    <w:r w:rsidRPr="008C0B9D">
      <w:rPr>
        <w:rFonts w:ascii="Algerian" w:hAnsi="Algerian" w:cs="Times New Roman"/>
        <w:noProof/>
      </w:rPr>
      <w:drawing>
        <wp:inline distT="0" distB="0" distL="0" distR="0" wp14:anchorId="390E675D" wp14:editId="78A037C5">
          <wp:extent cx="3949337" cy="1014549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4107" cy="102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:rsidR="009C1525" w:rsidRPr="0091098B" w:rsidRDefault="001E071C" w:rsidP="00146070">
    <w:pPr>
      <w:pStyle w:val="Header"/>
      <w:tabs>
        <w:tab w:val="clear" w:pos="4680"/>
      </w:tabs>
      <w:jc w:val="center"/>
      <w:rPr>
        <w:rFonts w:ascii="Algerian" w:hAnsi="Algerian"/>
        <w:color w:val="FF0000"/>
        <w:sz w:val="144"/>
        <w:szCs w:val="144"/>
      </w:rPr>
    </w:pPr>
    <w:r>
      <w:rPr>
        <w:rFonts w:ascii="Algerian" w:hAnsi="Algerian"/>
        <w:color w:val="403152" w:themeColor="accent4" w:themeShade="80"/>
        <w:sz w:val="120"/>
        <w:szCs w:val="120"/>
      </w:rPr>
      <w:t xml:space="preserve">UNIT </w:t>
    </w:r>
    <w:r w:rsidR="00146070" w:rsidRPr="00146070">
      <w:rPr>
        <w:rFonts w:ascii="Algerian" w:hAnsi="Algerian"/>
        <w:color w:val="403152" w:themeColor="accent4" w:themeShade="80"/>
        <w:sz w:val="120"/>
        <w:szCs w:val="120"/>
      </w:rPr>
      <w:t>GAME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1AF" w:rsidRDefault="006571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53BE8"/>
    <w:rsid w:val="000D7558"/>
    <w:rsid w:val="00117242"/>
    <w:rsid w:val="00146070"/>
    <w:rsid w:val="001E071C"/>
    <w:rsid w:val="00203E61"/>
    <w:rsid w:val="00225899"/>
    <w:rsid w:val="00232FD8"/>
    <w:rsid w:val="00267587"/>
    <w:rsid w:val="00287B08"/>
    <w:rsid w:val="002D3054"/>
    <w:rsid w:val="00307749"/>
    <w:rsid w:val="00344ACE"/>
    <w:rsid w:val="003C785C"/>
    <w:rsid w:val="003D6393"/>
    <w:rsid w:val="00410D1E"/>
    <w:rsid w:val="00437AA5"/>
    <w:rsid w:val="004A4B87"/>
    <w:rsid w:val="004B2B0D"/>
    <w:rsid w:val="005015F1"/>
    <w:rsid w:val="00505DC2"/>
    <w:rsid w:val="00583D2D"/>
    <w:rsid w:val="005B0193"/>
    <w:rsid w:val="005D66C8"/>
    <w:rsid w:val="006571AF"/>
    <w:rsid w:val="006A58CF"/>
    <w:rsid w:val="007B1032"/>
    <w:rsid w:val="007B33D5"/>
    <w:rsid w:val="007C214D"/>
    <w:rsid w:val="007C4B20"/>
    <w:rsid w:val="007C731A"/>
    <w:rsid w:val="00800763"/>
    <w:rsid w:val="00892354"/>
    <w:rsid w:val="008C0B9D"/>
    <w:rsid w:val="0091098B"/>
    <w:rsid w:val="00925925"/>
    <w:rsid w:val="0096006B"/>
    <w:rsid w:val="009C1525"/>
    <w:rsid w:val="00A44F47"/>
    <w:rsid w:val="00A76D7C"/>
    <w:rsid w:val="00AC51A7"/>
    <w:rsid w:val="00AD227A"/>
    <w:rsid w:val="00B45460"/>
    <w:rsid w:val="00B468A2"/>
    <w:rsid w:val="00B55330"/>
    <w:rsid w:val="00B5639A"/>
    <w:rsid w:val="00BA10C6"/>
    <w:rsid w:val="00C902CD"/>
    <w:rsid w:val="00CA2B64"/>
    <w:rsid w:val="00CA53FB"/>
    <w:rsid w:val="00CC4A09"/>
    <w:rsid w:val="00CD1F8D"/>
    <w:rsid w:val="00DA4518"/>
    <w:rsid w:val="00E40222"/>
    <w:rsid w:val="00F10270"/>
    <w:rsid w:val="00F21EFA"/>
    <w:rsid w:val="00F343DC"/>
    <w:rsid w:val="00F6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hyperlink" Target="https://images.search.yahoo.com/images/view;_ylt=AwrTcXd1pvZSdWAAS3aJzbkF;_ylu=X3oDMTIzamJxNnV2BHNlYwNzcgRzbGsDaW1nBG9pZAM1ZmE4NTg2MDBiMWUyMTUzYmE5MzEzYzZjOTZhZjA5YgRncG9zAzM5BGl0A2Jpbmc-?back=https://images.search.yahoo.com/search/images?_adv_prop=image&amp;va=bridge+playing+card+symbols+suits&amp;fr=yfp-t-901-s&amp;tab=organic&amp;ri=39&amp;w=300&amp;h=284&amp;imgurl=www.computerclipart.com/computer_clipart_images/playing_cards_0071-1002-1001-1624_SMU.jpg&amp;rurl=http://www.computerclipart.com/computer_clipart_images/playing_cards_0071-1002-1001-1624.html&amp;size=25.1KB&amp;name=%3cb%3ePlaying+%3c/b%3eCards+Clip+Art+Images+%3cb%3ePlaying+%3c/b%3eCards+Stock+Photos+&amp;+Clipart+...&amp;p=bridge+playing+card+symbols+suits&amp;oid=5fa858600b1e2153ba9313c6c96af09b&amp;fr2=&amp;fr=yfp-t-901-s&amp;tt=%3cb%3ePlaying+%3c/b%3eCards+Clip+Art+Images+%3cb%3ePlaying+%3c/b%3eCards+Stock+Photos+&amp;+Clipart+...&amp;b=0&amp;ni=144&amp;no=39&amp;ts=&amp;tab=organic&amp;sigr=12totr7a7&amp;sigb=143e5i72l&amp;sigi=12ph1ffah&amp;.crumb=3hC1UrDPWzA&amp;fr=yfp-t-901-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suk\Desktop\BRIGE%20GAME\BRIDGE%20FLYER\BRIDGE%20FLYE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E01E5-C6A2-4D1D-82BB-724BD388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BRIDGE FLYER</Template>
  <TotalTime>40</TotalTime>
  <Pages>2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25</cp:revision>
  <cp:lastPrinted>2021-05-13T18:08:00Z</cp:lastPrinted>
  <dcterms:created xsi:type="dcterms:W3CDTF">2021-05-13T17:44:00Z</dcterms:created>
  <dcterms:modified xsi:type="dcterms:W3CDTF">2021-05-13T21:00:00Z</dcterms:modified>
</cp:coreProperties>
</file>