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Stationery" type="tile"/>
    </v:background>
  </w:background>
  <w:body>
    <w:p w:rsidR="00146070" w:rsidRPr="00F62B94" w:rsidRDefault="004B2B0D" w:rsidP="00146070">
      <w:pPr>
        <w:pStyle w:val="NoSpacing"/>
        <w:ind w:firstLine="720"/>
        <w:jc w:val="center"/>
        <w:rPr>
          <w:rFonts w:ascii="Algerian" w:hAnsi="Algerian"/>
          <w:sz w:val="40"/>
          <w:szCs w:val="40"/>
        </w:rPr>
      </w:pPr>
      <w:r w:rsidRPr="00F62B94">
        <w:rPr>
          <w:rFonts w:ascii="Algerian" w:hAnsi="Algerian"/>
          <w:sz w:val="40"/>
          <w:szCs w:val="40"/>
        </w:rPr>
        <w:t>ARCADIA BRIDGE CENTER</w:t>
      </w:r>
    </w:p>
    <w:p w:rsidR="00146070" w:rsidRPr="004B2B0D" w:rsidRDefault="00146070" w:rsidP="00146070">
      <w:pPr>
        <w:pStyle w:val="NoSpacing"/>
        <w:ind w:firstLine="720"/>
        <w:jc w:val="center"/>
        <w:rPr>
          <w:rFonts w:ascii="Algerian" w:hAnsi="Algerian"/>
          <w:sz w:val="20"/>
          <w:szCs w:val="20"/>
        </w:rPr>
      </w:pPr>
    </w:p>
    <w:p w:rsidR="00307749" w:rsidRPr="00F62B94" w:rsidRDefault="00307749" w:rsidP="004B2B0D">
      <w:pPr>
        <w:pStyle w:val="NoSpacing"/>
        <w:jc w:val="center"/>
        <w:rPr>
          <w:rFonts w:ascii="Algerian" w:hAnsi="Algerian"/>
          <w:sz w:val="40"/>
          <w:szCs w:val="40"/>
        </w:rPr>
      </w:pPr>
      <w:r w:rsidRPr="00F62B94">
        <w:rPr>
          <w:rFonts w:ascii="Algerian" w:hAnsi="Algerian"/>
          <w:sz w:val="40"/>
          <w:szCs w:val="40"/>
        </w:rPr>
        <w:t>SUNDAY</w:t>
      </w:r>
    </w:p>
    <w:p w:rsidR="009C1525" w:rsidRPr="00F62B94" w:rsidRDefault="00146070" w:rsidP="004B2B0D">
      <w:pPr>
        <w:pStyle w:val="NoSpacing"/>
        <w:jc w:val="center"/>
        <w:rPr>
          <w:rFonts w:ascii="Algerian" w:hAnsi="Algerian"/>
          <w:sz w:val="40"/>
          <w:szCs w:val="40"/>
        </w:rPr>
      </w:pPr>
      <w:r w:rsidRPr="00F62B94">
        <w:rPr>
          <w:rFonts w:ascii="Algerian" w:hAnsi="Algerian"/>
          <w:sz w:val="40"/>
          <w:szCs w:val="40"/>
        </w:rPr>
        <w:t>JUNE 13, 20</w:t>
      </w:r>
      <w:r w:rsidR="004B2B0D" w:rsidRPr="00F62B94">
        <w:rPr>
          <w:rFonts w:ascii="Algerian" w:hAnsi="Algerian"/>
          <w:sz w:val="40"/>
          <w:szCs w:val="40"/>
        </w:rPr>
        <w:t>21</w:t>
      </w:r>
    </w:p>
    <w:p w:rsidR="00146070" w:rsidRPr="00F62B94" w:rsidRDefault="00146070" w:rsidP="004B2B0D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62B94">
        <w:rPr>
          <w:rFonts w:ascii="Times New Roman" w:hAnsi="Times New Roman" w:cs="Times New Roman"/>
          <w:b/>
          <w:sz w:val="40"/>
          <w:szCs w:val="40"/>
        </w:rPr>
        <w:t>1</w:t>
      </w:r>
      <w:r w:rsidR="004B2B0D" w:rsidRPr="00F62B94">
        <w:rPr>
          <w:rFonts w:ascii="Times New Roman" w:hAnsi="Times New Roman" w:cs="Times New Roman"/>
          <w:b/>
          <w:sz w:val="40"/>
          <w:szCs w:val="40"/>
        </w:rPr>
        <w:t>2</w:t>
      </w:r>
      <w:r w:rsidRPr="00F62B94">
        <w:rPr>
          <w:rFonts w:ascii="Times New Roman" w:hAnsi="Times New Roman" w:cs="Times New Roman"/>
          <w:b/>
          <w:sz w:val="40"/>
          <w:szCs w:val="40"/>
        </w:rPr>
        <w:t>:</w:t>
      </w:r>
      <w:r w:rsidR="004B2B0D" w:rsidRPr="00F62B94">
        <w:rPr>
          <w:rFonts w:ascii="Times New Roman" w:hAnsi="Times New Roman" w:cs="Times New Roman"/>
          <w:b/>
          <w:sz w:val="40"/>
          <w:szCs w:val="40"/>
        </w:rPr>
        <w:t>3</w:t>
      </w:r>
      <w:r w:rsidRPr="00F62B94">
        <w:rPr>
          <w:rFonts w:ascii="Times New Roman" w:hAnsi="Times New Roman" w:cs="Times New Roman"/>
          <w:b/>
          <w:sz w:val="40"/>
          <w:szCs w:val="40"/>
        </w:rPr>
        <w:t>0 PM</w:t>
      </w:r>
    </w:p>
    <w:p w:rsidR="007B1032" w:rsidRDefault="007B1032" w:rsidP="00A44F47">
      <w:pPr>
        <w:tabs>
          <w:tab w:val="left" w:pos="7920"/>
        </w:tabs>
        <w:rPr>
          <w:rFonts w:ascii="Algerian" w:hAnsi="Algerian"/>
          <w:sz w:val="20"/>
          <w:szCs w:val="20"/>
        </w:rPr>
      </w:pPr>
    </w:p>
    <w:p w:rsidR="00146070" w:rsidRPr="004B2B0D" w:rsidRDefault="00146070" w:rsidP="00A44F47">
      <w:pPr>
        <w:tabs>
          <w:tab w:val="left" w:pos="7920"/>
        </w:tabs>
        <w:rPr>
          <w:rFonts w:ascii="Algerian" w:hAnsi="Algerian"/>
          <w:sz w:val="20"/>
          <w:szCs w:val="20"/>
        </w:rPr>
      </w:pPr>
      <w:r w:rsidRPr="004B2B0D">
        <w:rPr>
          <w:rFonts w:ascii="Algerian" w:hAnsi="Algerian"/>
          <w:sz w:val="20"/>
          <w:szCs w:val="20"/>
        </w:rPr>
        <w:t xml:space="preserve">OPEN GAME: </w:t>
      </w:r>
      <w:r w:rsidR="00307749" w:rsidRPr="004B2B0D">
        <w:rPr>
          <w:rFonts w:ascii="Algerian" w:hAnsi="Algerian"/>
          <w:sz w:val="20"/>
          <w:szCs w:val="20"/>
        </w:rPr>
        <w:t>500</w:t>
      </w:r>
      <w:r w:rsidR="00892354" w:rsidRPr="004B2B0D">
        <w:rPr>
          <w:rFonts w:ascii="Algerian" w:hAnsi="Algerian"/>
          <w:sz w:val="20"/>
          <w:szCs w:val="20"/>
        </w:rPr>
        <w:t>+</w:t>
      </w:r>
      <w:r w:rsidR="00307749" w:rsidRPr="004B2B0D">
        <w:rPr>
          <w:rFonts w:ascii="Algerian" w:hAnsi="Algerian"/>
          <w:sz w:val="20"/>
          <w:szCs w:val="20"/>
        </w:rPr>
        <w:t>MPS</w:t>
      </w:r>
    </w:p>
    <w:p w:rsidR="00307749" w:rsidRPr="004B2B0D" w:rsidRDefault="00307749" w:rsidP="00A44F47">
      <w:pPr>
        <w:tabs>
          <w:tab w:val="left" w:pos="7920"/>
        </w:tabs>
        <w:rPr>
          <w:rFonts w:ascii="Algerian" w:hAnsi="Algerian"/>
          <w:sz w:val="20"/>
          <w:szCs w:val="20"/>
        </w:rPr>
      </w:pPr>
      <w:r w:rsidRPr="004B2B0D">
        <w:rPr>
          <w:rFonts w:ascii="Algerian" w:hAnsi="Algerian"/>
          <w:sz w:val="20"/>
          <w:szCs w:val="20"/>
        </w:rPr>
        <w:t>ROOKIE GAME:  0-500MPS</w:t>
      </w:r>
      <w:r w:rsidR="004B2B0D" w:rsidRPr="004B2B0D">
        <w:rPr>
          <w:rFonts w:ascii="Algerian" w:hAnsi="Algerian"/>
          <w:sz w:val="20"/>
          <w:szCs w:val="20"/>
        </w:rPr>
        <w:t xml:space="preserve"> (IF SUFFICIUENT ADDENDANCE)</w:t>
      </w:r>
    </w:p>
    <w:p w:rsidR="00F62B94" w:rsidRDefault="00F62B94" w:rsidP="00A44F47">
      <w:pPr>
        <w:tabs>
          <w:tab w:val="left" w:pos="7920"/>
        </w:tabs>
        <w:rPr>
          <w:rFonts w:ascii="Algerian" w:hAnsi="Algerian"/>
          <w:color w:val="FF0000"/>
          <w:sz w:val="20"/>
          <w:szCs w:val="20"/>
        </w:rPr>
      </w:pPr>
    </w:p>
    <w:p w:rsidR="00F62B94" w:rsidRDefault="00F62B94" w:rsidP="00A44F47">
      <w:pPr>
        <w:tabs>
          <w:tab w:val="left" w:pos="7920"/>
        </w:tabs>
        <w:rPr>
          <w:rFonts w:ascii="Algerian" w:hAnsi="Algerian"/>
          <w:color w:val="FF0000"/>
          <w:sz w:val="20"/>
          <w:szCs w:val="20"/>
        </w:rPr>
      </w:pPr>
    </w:p>
    <w:p w:rsidR="00146070" w:rsidRPr="004B2B0D" w:rsidRDefault="004B2B0D" w:rsidP="00A44F47">
      <w:pPr>
        <w:tabs>
          <w:tab w:val="left" w:pos="7920"/>
        </w:tabs>
        <w:rPr>
          <w:rFonts w:ascii="Algerian" w:hAnsi="Algerian"/>
          <w:color w:val="FF0000"/>
          <w:sz w:val="20"/>
          <w:szCs w:val="20"/>
        </w:rPr>
      </w:pPr>
      <w:r w:rsidRPr="004B2B0D">
        <w:rPr>
          <w:rFonts w:ascii="Algerian" w:hAnsi="Algerian"/>
          <w:color w:val="FF0000"/>
          <w:sz w:val="20"/>
          <w:szCs w:val="20"/>
        </w:rPr>
        <w:t>Reservations required</w:t>
      </w:r>
    </w:p>
    <w:p w:rsidR="004B2B0D" w:rsidRPr="004B2B0D" w:rsidRDefault="004B2B0D" w:rsidP="004B2B0D">
      <w:pPr>
        <w:tabs>
          <w:tab w:val="left" w:pos="7920"/>
        </w:tabs>
        <w:rPr>
          <w:rFonts w:ascii="Algerian" w:hAnsi="Algerian"/>
          <w:sz w:val="20"/>
          <w:szCs w:val="20"/>
        </w:rPr>
      </w:pPr>
      <w:r w:rsidRPr="004B2B0D">
        <w:rPr>
          <w:rFonts w:ascii="Algerian" w:hAnsi="Algerian"/>
          <w:sz w:val="20"/>
          <w:szCs w:val="20"/>
        </w:rPr>
        <w:t xml:space="preserve">Call Mariam Harrington </w:t>
      </w:r>
      <w:proofErr w:type="gramStart"/>
      <w:r w:rsidRPr="004B2B0D">
        <w:rPr>
          <w:rFonts w:ascii="Algerian" w:hAnsi="Algerian"/>
          <w:sz w:val="20"/>
          <w:szCs w:val="20"/>
        </w:rPr>
        <w:t>At</w:t>
      </w:r>
      <w:proofErr w:type="gramEnd"/>
      <w:r w:rsidRPr="004B2B0D">
        <w:rPr>
          <w:rFonts w:ascii="Algerian" w:hAnsi="Algerian"/>
          <w:sz w:val="20"/>
          <w:szCs w:val="20"/>
        </w:rPr>
        <w:t xml:space="preserve">   626 584-1184</w:t>
      </w:r>
    </w:p>
    <w:p w:rsidR="004B2B0D" w:rsidRPr="004B2B0D" w:rsidRDefault="004B2B0D" w:rsidP="00A44F47">
      <w:pPr>
        <w:tabs>
          <w:tab w:val="left" w:pos="7920"/>
        </w:tabs>
        <w:rPr>
          <w:rFonts w:ascii="Algerian" w:hAnsi="Algerian"/>
          <w:color w:val="FF0000"/>
          <w:sz w:val="20"/>
          <w:szCs w:val="20"/>
        </w:rPr>
      </w:pPr>
      <w:r w:rsidRPr="004B2B0D">
        <w:rPr>
          <w:rFonts w:ascii="Algerian" w:hAnsi="Algerian"/>
          <w:color w:val="FF0000"/>
          <w:sz w:val="20"/>
          <w:szCs w:val="20"/>
        </w:rPr>
        <w:t>Masks required</w:t>
      </w:r>
    </w:p>
    <w:p w:rsidR="004B2B0D" w:rsidRPr="004B2B0D" w:rsidRDefault="004B2B0D" w:rsidP="00A44F47">
      <w:pPr>
        <w:tabs>
          <w:tab w:val="left" w:pos="7920"/>
        </w:tabs>
        <w:rPr>
          <w:rFonts w:ascii="Algerian" w:hAnsi="Algerian"/>
          <w:sz w:val="20"/>
          <w:szCs w:val="20"/>
        </w:rPr>
      </w:pPr>
    </w:p>
    <w:p w:rsidR="004B2B0D" w:rsidRPr="004B2B0D" w:rsidRDefault="004B2B0D" w:rsidP="00A44F47">
      <w:pPr>
        <w:tabs>
          <w:tab w:val="left" w:pos="7920"/>
        </w:tabs>
        <w:rPr>
          <w:rFonts w:ascii="Algerian" w:hAnsi="Algerian"/>
          <w:sz w:val="20"/>
          <w:szCs w:val="20"/>
        </w:rPr>
      </w:pPr>
      <w:r w:rsidRPr="004B2B0D">
        <w:rPr>
          <w:rFonts w:ascii="Algerian" w:hAnsi="Algerian"/>
          <w:sz w:val="20"/>
          <w:szCs w:val="20"/>
        </w:rPr>
        <w:t>PRE-DEALT CARDS AND HAND RECORDS</w:t>
      </w:r>
    </w:p>
    <w:p w:rsidR="00146070" w:rsidRDefault="00146070" w:rsidP="00A44F47">
      <w:pPr>
        <w:tabs>
          <w:tab w:val="left" w:pos="7920"/>
        </w:tabs>
        <w:rPr>
          <w:rFonts w:ascii="Algerian" w:hAnsi="Algerian"/>
          <w:sz w:val="20"/>
          <w:szCs w:val="20"/>
        </w:rPr>
      </w:pPr>
    </w:p>
    <w:p w:rsidR="00F62B94" w:rsidRPr="004B2B0D" w:rsidRDefault="00F62B94" w:rsidP="00A44F47">
      <w:pPr>
        <w:tabs>
          <w:tab w:val="left" w:pos="7920"/>
        </w:tabs>
        <w:rPr>
          <w:rFonts w:ascii="Algerian" w:hAnsi="Algerian"/>
          <w:sz w:val="20"/>
          <w:szCs w:val="20"/>
        </w:rPr>
      </w:pPr>
    </w:p>
    <w:p w:rsidR="00F62B94" w:rsidRDefault="00F62B94" w:rsidP="004B2B0D">
      <w:pPr>
        <w:pStyle w:val="NoSpacing"/>
        <w:rPr>
          <w:rFonts w:ascii="Algerian" w:hAnsi="Algerian"/>
          <w:sz w:val="20"/>
          <w:szCs w:val="20"/>
        </w:rPr>
      </w:pPr>
    </w:p>
    <w:p w:rsidR="0091098B" w:rsidRPr="004B2B0D" w:rsidRDefault="004B2B0D" w:rsidP="004B2B0D">
      <w:pPr>
        <w:pStyle w:val="NoSpacing"/>
        <w:rPr>
          <w:rFonts w:ascii="Algerian" w:hAnsi="Algerian"/>
          <w:sz w:val="20"/>
          <w:szCs w:val="20"/>
        </w:rPr>
      </w:pPr>
      <w:bookmarkStart w:id="0" w:name="_GoBack"/>
      <w:bookmarkEnd w:id="0"/>
      <w:r>
        <w:rPr>
          <w:rFonts w:ascii="Algerian" w:hAnsi="Algerian"/>
          <w:sz w:val="20"/>
          <w:szCs w:val="20"/>
        </w:rPr>
        <w:t>Card Fees:  $10.00</w:t>
      </w:r>
    </w:p>
    <w:p w:rsidR="0091098B" w:rsidRDefault="0091098B" w:rsidP="0091098B">
      <w:pPr>
        <w:pStyle w:val="NoSpacing"/>
        <w:rPr>
          <w:rFonts w:ascii="Algerian" w:hAnsi="Algerian"/>
          <w:sz w:val="20"/>
          <w:szCs w:val="20"/>
        </w:rPr>
      </w:pPr>
    </w:p>
    <w:p w:rsidR="00F62B94" w:rsidRDefault="00F62B94" w:rsidP="0091098B">
      <w:pPr>
        <w:pStyle w:val="NoSpacing"/>
        <w:rPr>
          <w:rFonts w:ascii="Algerian" w:hAnsi="Algerian"/>
          <w:sz w:val="20"/>
          <w:szCs w:val="20"/>
        </w:rPr>
      </w:pPr>
    </w:p>
    <w:p w:rsidR="00F62B94" w:rsidRDefault="00F62B94" w:rsidP="0091098B">
      <w:pPr>
        <w:pStyle w:val="NoSpacing"/>
        <w:rPr>
          <w:rFonts w:ascii="Algerian" w:hAnsi="Algerian"/>
          <w:sz w:val="20"/>
          <w:szCs w:val="20"/>
        </w:rPr>
      </w:pPr>
    </w:p>
    <w:p w:rsidR="00F62B94" w:rsidRDefault="00F62B94" w:rsidP="0091098B">
      <w:pPr>
        <w:pStyle w:val="NoSpacing"/>
        <w:rPr>
          <w:rFonts w:ascii="Algerian" w:hAnsi="Algerian"/>
          <w:sz w:val="20"/>
          <w:szCs w:val="20"/>
        </w:rPr>
      </w:pPr>
    </w:p>
    <w:p w:rsidR="00F62B94" w:rsidRDefault="00F62B94" w:rsidP="0091098B">
      <w:pPr>
        <w:pStyle w:val="NoSpacing"/>
        <w:rPr>
          <w:rFonts w:ascii="Algerian" w:hAnsi="Algerian"/>
          <w:sz w:val="20"/>
          <w:szCs w:val="20"/>
        </w:rPr>
      </w:pPr>
    </w:p>
    <w:p w:rsidR="00F62B94" w:rsidRDefault="00F62B94" w:rsidP="0091098B">
      <w:pPr>
        <w:pStyle w:val="NoSpacing"/>
        <w:rPr>
          <w:rFonts w:ascii="Algerian" w:hAnsi="Algerian"/>
          <w:sz w:val="20"/>
          <w:szCs w:val="20"/>
        </w:rPr>
      </w:pPr>
    </w:p>
    <w:p w:rsidR="00F62B94" w:rsidRPr="004B2B0D" w:rsidRDefault="00F62B94" w:rsidP="00F62B94">
      <w:pPr>
        <w:pStyle w:val="NoSpacing"/>
        <w:jc w:val="center"/>
        <w:rPr>
          <w:rFonts w:ascii="Algerian" w:hAnsi="Algerian"/>
          <w:sz w:val="20"/>
          <w:szCs w:val="20"/>
        </w:rPr>
      </w:pPr>
    </w:p>
    <w:p w:rsidR="00307749" w:rsidRPr="004B2B0D" w:rsidRDefault="00307749" w:rsidP="0091098B">
      <w:pPr>
        <w:pStyle w:val="NoSpacing"/>
        <w:rPr>
          <w:rFonts w:ascii="Algerian" w:hAnsi="Algerian"/>
          <w:sz w:val="20"/>
          <w:szCs w:val="20"/>
        </w:rPr>
      </w:pPr>
    </w:p>
    <w:p w:rsidR="004B2B0D" w:rsidRPr="004B2B0D" w:rsidRDefault="004B2B0D" w:rsidP="004B2B0D">
      <w:pPr>
        <w:tabs>
          <w:tab w:val="left" w:pos="7920"/>
        </w:tabs>
        <w:jc w:val="center"/>
        <w:rPr>
          <w:rFonts w:ascii="Algerian" w:hAnsi="Algerian"/>
          <w:sz w:val="20"/>
          <w:szCs w:val="20"/>
        </w:rPr>
      </w:pPr>
      <w:r w:rsidRPr="004B2B0D">
        <w:rPr>
          <w:rFonts w:ascii="Algerian" w:hAnsi="Algerian"/>
          <w:sz w:val="20"/>
          <w:szCs w:val="20"/>
        </w:rPr>
        <w:t>Lite snacks will be provided</w:t>
      </w:r>
    </w:p>
    <w:p w:rsidR="00925925" w:rsidRPr="004B2B0D" w:rsidRDefault="00225899" w:rsidP="00146070">
      <w:pPr>
        <w:pStyle w:val="NoSpacing"/>
        <w:jc w:val="right"/>
        <w:rPr>
          <w:sz w:val="20"/>
          <w:szCs w:val="20"/>
        </w:rPr>
      </w:pPr>
      <w:r w:rsidRPr="004B2B0D">
        <w:rPr>
          <w:noProof/>
          <w:sz w:val="20"/>
          <w:szCs w:val="20"/>
        </w:rPr>
        <w:drawing>
          <wp:inline distT="0" distB="0" distL="0" distR="0" wp14:anchorId="492C6301" wp14:editId="46DEEC90">
            <wp:extent cx="1041882" cy="987552"/>
            <wp:effectExtent l="0" t="0" r="6350" b="3175"/>
            <wp:docPr id="100" name="Picture 100" descr="https://sp1.yimg.com/ib/th?id=H.4661522535155001&amp;pid=15.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391896173966_644" descr="https://sp1.yimg.com/ib/th?id=H.4661522535155001&amp;pid=15.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992" cy="98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925" w:rsidRPr="004B2B0D" w:rsidSect="00146070">
      <w:headerReference w:type="default" r:id="rId11"/>
      <w:type w:val="continuous"/>
      <w:pgSz w:w="12240" w:h="15840" w:code="1"/>
      <w:pgMar w:top="720" w:right="1008" w:bottom="432" w:left="1440" w:header="576" w:footer="576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193" w:rsidRDefault="005B0193" w:rsidP="009C1525">
      <w:pPr>
        <w:spacing w:after="0" w:line="240" w:lineRule="auto"/>
      </w:pPr>
      <w:r>
        <w:separator/>
      </w:r>
    </w:p>
  </w:endnote>
  <w:endnote w:type="continuationSeparator" w:id="0">
    <w:p w:rsidR="005B0193" w:rsidRDefault="005B0193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193" w:rsidRDefault="005B0193" w:rsidP="009C1525">
      <w:pPr>
        <w:spacing w:after="0" w:line="240" w:lineRule="auto"/>
      </w:pPr>
      <w:r>
        <w:separator/>
      </w:r>
    </w:p>
  </w:footnote>
  <w:footnote w:type="continuationSeparator" w:id="0">
    <w:p w:rsidR="005B0193" w:rsidRDefault="005B0193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25" w:rsidRPr="0091098B" w:rsidRDefault="004B2B0D" w:rsidP="00146070">
    <w:pPr>
      <w:pStyle w:val="Header"/>
      <w:tabs>
        <w:tab w:val="clear" w:pos="4680"/>
      </w:tabs>
      <w:jc w:val="center"/>
      <w:rPr>
        <w:rFonts w:ascii="Algerian" w:hAnsi="Algerian"/>
        <w:color w:val="FF0000"/>
        <w:sz w:val="144"/>
        <w:szCs w:val="144"/>
      </w:rPr>
    </w:pPr>
    <w:r w:rsidRPr="008C0B9D">
      <w:rPr>
        <w:rFonts w:ascii="Algerian" w:hAnsi="Algerian" w:cs="Times New Roman"/>
        <w:noProof/>
      </w:rPr>
      <w:drawing>
        <wp:inline distT="0" distB="0" distL="0" distR="0" wp14:anchorId="390E675D" wp14:editId="78A037C5">
          <wp:extent cx="569541" cy="487975"/>
          <wp:effectExtent l="0" t="0" r="2540" b="762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813" cy="488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6070" w:rsidRPr="00146070">
      <w:rPr>
        <w:rFonts w:ascii="Algerian" w:hAnsi="Algerian"/>
        <w:color w:val="403152" w:themeColor="accent4" w:themeShade="80"/>
        <w:sz w:val="120"/>
        <w:szCs w:val="120"/>
      </w:rPr>
      <w:t>UNIT GAME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D7558"/>
    <w:rsid w:val="00117242"/>
    <w:rsid w:val="00146070"/>
    <w:rsid w:val="00225899"/>
    <w:rsid w:val="00267587"/>
    <w:rsid w:val="002D3054"/>
    <w:rsid w:val="00307749"/>
    <w:rsid w:val="003C785C"/>
    <w:rsid w:val="003D6393"/>
    <w:rsid w:val="00410D1E"/>
    <w:rsid w:val="004A4B87"/>
    <w:rsid w:val="004B2B0D"/>
    <w:rsid w:val="005015F1"/>
    <w:rsid w:val="00505DC2"/>
    <w:rsid w:val="00583D2D"/>
    <w:rsid w:val="005B0193"/>
    <w:rsid w:val="007B1032"/>
    <w:rsid w:val="007B33D5"/>
    <w:rsid w:val="007C214D"/>
    <w:rsid w:val="007C731A"/>
    <w:rsid w:val="00800763"/>
    <w:rsid w:val="00892354"/>
    <w:rsid w:val="008C0B9D"/>
    <w:rsid w:val="0091098B"/>
    <w:rsid w:val="00925925"/>
    <w:rsid w:val="0096006B"/>
    <w:rsid w:val="009C1525"/>
    <w:rsid w:val="00A44F47"/>
    <w:rsid w:val="00AC51A7"/>
    <w:rsid w:val="00B45460"/>
    <w:rsid w:val="00B468A2"/>
    <w:rsid w:val="00B55330"/>
    <w:rsid w:val="00BA10C6"/>
    <w:rsid w:val="00C902CD"/>
    <w:rsid w:val="00DA4518"/>
    <w:rsid w:val="00E40222"/>
    <w:rsid w:val="00F10270"/>
    <w:rsid w:val="00F21EFA"/>
    <w:rsid w:val="00F343DC"/>
    <w:rsid w:val="00F6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hyperlink" Target="https://images.search.yahoo.com/images/view;_ylt=AwrTcXd1pvZSdWAAS3aJzbkF;_ylu=X3oDMTIzamJxNnV2BHNlYwNzcgRzbGsDaW1nBG9pZAM1ZmE4NTg2MDBiMWUyMTUzYmE5MzEzYzZjOTZhZjA5YgRncG9zAzM5BGl0A2Jpbmc-?back=https://images.search.yahoo.com/search/images?_adv_prop=image&amp;va=bridge+playing+card+symbols+suits&amp;fr=yfp-t-901-s&amp;tab=organic&amp;ri=39&amp;w=300&amp;h=284&amp;imgurl=www.computerclipart.com/computer_clipart_images/playing_cards_0071-1002-1001-1624_SMU.jpg&amp;rurl=http://www.computerclipart.com/computer_clipart_images/playing_cards_0071-1002-1001-1624.html&amp;size=25.1KB&amp;name=%3cb%3ePlaying+%3c/b%3eCards+Clip+Art+Images+%3cb%3ePlaying+%3c/b%3eCards+Stock+Photos+&amp;+Clipart+...&amp;p=bridge+playing+card+symbols+suits&amp;oid=5fa858600b1e2153ba9313c6c96af09b&amp;fr2=&amp;fr=yfp-t-901-s&amp;tt=%3cb%3ePlaying+%3c/b%3eCards+Clip+Art+Images+%3cb%3ePlaying+%3c/b%3eCards+Stock+Photos+&amp;+Clipart+...&amp;b=0&amp;ni=144&amp;no=39&amp;ts=&amp;tab=organic&amp;sigr=12totr7a7&amp;sigb=143e5i72l&amp;sigi=12ph1ffah&amp;.crumb=3hC1UrDPWzA&amp;fr=yfp-t-901-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ysuk\Desktop\BRIGE%20GAME\BRIDGE%20FLYER\BRIDGE%20FLYE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53F28-FBD2-4FA8-92B6-42C315D69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BRIDGE FLYER</Template>
  <TotalTime>25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7</cp:revision>
  <cp:lastPrinted>2021-05-13T18:08:00Z</cp:lastPrinted>
  <dcterms:created xsi:type="dcterms:W3CDTF">2021-05-13T17:44:00Z</dcterms:created>
  <dcterms:modified xsi:type="dcterms:W3CDTF">2021-05-13T20:30:00Z</dcterms:modified>
</cp:coreProperties>
</file>